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5DF" w:rsidRDefault="001325DF" w:rsidP="00CF5E6C">
      <w:pPr>
        <w:rPr>
          <w:rFonts w:ascii="Batang" w:eastAsia="Batang" w:hAnsi="Batang"/>
          <w:b/>
          <w:bCs w:val="0"/>
          <w:iCs w:val="0"/>
          <w:sz w:val="28"/>
          <w:szCs w:val="28"/>
        </w:rPr>
      </w:pPr>
      <w:r>
        <w:rPr>
          <w:rFonts w:ascii="Batang" w:eastAsia="Batang" w:hAnsi="Batang"/>
          <w:b/>
          <w:bCs w:val="0"/>
          <w:sz w:val="28"/>
          <w:szCs w:val="28"/>
        </w:rPr>
        <w:t xml:space="preserve">                        </w:t>
      </w:r>
      <w:r>
        <w:rPr>
          <w:rFonts w:ascii="Batang" w:eastAsia="Batang" w:hAnsi="Batang" w:hint="eastAsia"/>
          <w:b/>
          <w:bCs w:val="0"/>
          <w:sz w:val="28"/>
          <w:szCs w:val="28"/>
        </w:rPr>
        <w:t>ИНФОРМАЦИОННЫЙ</w:t>
      </w:r>
      <w:r>
        <w:rPr>
          <w:rFonts w:ascii="Batang" w:eastAsia="Batang" w:hAnsi="Batang"/>
          <w:b/>
          <w:bCs w:val="0"/>
          <w:sz w:val="28"/>
          <w:szCs w:val="28"/>
        </w:rPr>
        <w:t xml:space="preserve"> </w:t>
      </w:r>
      <w:r>
        <w:rPr>
          <w:rFonts w:ascii="Batang" w:eastAsia="Batang" w:hAnsi="Batang" w:hint="eastAsia"/>
          <w:b/>
          <w:bCs w:val="0"/>
          <w:sz w:val="28"/>
          <w:szCs w:val="28"/>
        </w:rPr>
        <w:t>БЮЛЛЕТЕНЬ</w:t>
      </w:r>
    </w:p>
    <w:p w:rsidR="001325DF" w:rsidRDefault="001325DF" w:rsidP="00CF5E6C">
      <w:pPr>
        <w:pStyle w:val="NormalWeb"/>
        <w:jc w:val="center"/>
      </w:pPr>
      <w:r>
        <w:rPr>
          <w:b/>
          <w:bCs/>
        </w:rPr>
        <w:t>СИЛИНСКОГО  СЕЛЬСКОГО ПОСЕЛЕНИЯ</w:t>
      </w:r>
    </w:p>
    <w:p w:rsidR="001325DF" w:rsidRDefault="001325DF" w:rsidP="00CF5E6C">
      <w:pPr>
        <w:pStyle w:val="NormalWeb"/>
        <w:jc w:val="center"/>
      </w:pPr>
      <w:r>
        <w:rPr>
          <w:b/>
          <w:bCs/>
        </w:rPr>
        <w:t>АРДАТОВСКОГО МУНИЦИПАЛЬНОГО РАЙОНА</w:t>
      </w:r>
    </w:p>
    <w:p w:rsidR="001325DF" w:rsidRDefault="001325DF" w:rsidP="00CF5E6C">
      <w:pPr>
        <w:pStyle w:val="NormalWeb"/>
        <w:jc w:val="center"/>
      </w:pPr>
    </w:p>
    <w:p w:rsidR="001325DF" w:rsidRDefault="001325DF" w:rsidP="00CF5E6C">
      <w:pPr>
        <w:pStyle w:val="NormalWeb"/>
      </w:pPr>
      <w:r>
        <w:rPr>
          <w:b/>
          <w:bCs/>
        </w:rPr>
        <w:t>Является официальным печатным</w:t>
      </w:r>
    </w:p>
    <w:p w:rsidR="001325DF" w:rsidRDefault="001325DF" w:rsidP="00CF5E6C">
      <w:pPr>
        <w:pStyle w:val="NormalWeb"/>
        <w:rPr>
          <w:b/>
          <w:bCs/>
        </w:rPr>
      </w:pPr>
      <w:r>
        <w:rPr>
          <w:b/>
          <w:bCs/>
        </w:rPr>
        <w:t>изданием Силинского сельского поселения</w:t>
      </w:r>
    </w:p>
    <w:p w:rsidR="001325DF" w:rsidRDefault="001325DF" w:rsidP="00CF5E6C">
      <w:pPr>
        <w:pStyle w:val="NormalWeb"/>
        <w:rPr>
          <w:b/>
          <w:bCs/>
        </w:rPr>
      </w:pPr>
      <w:r>
        <w:rPr>
          <w:b/>
          <w:bCs/>
        </w:rPr>
        <w:t>Ардатовского  муниципального района</w:t>
      </w:r>
    </w:p>
    <w:p w:rsidR="001325DF" w:rsidRDefault="001325DF" w:rsidP="00CF5E6C">
      <w:pPr>
        <w:ind w:firstLine="540"/>
        <w:jc w:val="both"/>
        <w:rPr>
          <w:b/>
          <w:bCs w:val="0"/>
        </w:rPr>
      </w:pPr>
    </w:p>
    <w:p w:rsidR="001325DF" w:rsidRDefault="001325DF" w:rsidP="00CF5E6C">
      <w:pPr>
        <w:ind w:firstLine="540"/>
        <w:jc w:val="both"/>
        <w:rPr>
          <w:b/>
          <w:bCs w:val="0"/>
        </w:rPr>
      </w:pPr>
    </w:p>
    <w:p w:rsidR="001325DF" w:rsidRDefault="001325DF" w:rsidP="00CF5E6C">
      <w:pPr>
        <w:jc w:val="both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10</w:t>
      </w:r>
      <w:bookmarkStart w:id="0" w:name="_GoBack"/>
      <w:bookmarkEnd w:id="0"/>
      <w:r>
        <w:rPr>
          <w:bCs w:val="0"/>
          <w:sz w:val="28"/>
          <w:szCs w:val="28"/>
        </w:rPr>
        <w:t xml:space="preserve"> июля 2019г.                                                                              №18 </w:t>
      </w:r>
    </w:p>
    <w:p w:rsidR="001325DF" w:rsidRDefault="001325DF" w:rsidP="00CF5E6C">
      <w:pPr>
        <w:pStyle w:val="BodyTextIndent"/>
        <w:tabs>
          <w:tab w:val="left" w:pos="900"/>
        </w:tabs>
        <w:ind w:right="0" w:firstLine="0"/>
        <w:jc w:val="center"/>
        <w:rPr>
          <w:b/>
          <w:sz w:val="28"/>
          <w:szCs w:val="28"/>
        </w:rPr>
      </w:pPr>
    </w:p>
    <w:p w:rsidR="001325DF" w:rsidRDefault="001325DF" w:rsidP="00C53262">
      <w:pPr>
        <w:jc w:val="center"/>
        <w:rPr>
          <w:bCs w:val="0"/>
          <w:iCs w:val="0"/>
          <w:sz w:val="28"/>
          <w:szCs w:val="28"/>
        </w:rPr>
      </w:pPr>
      <w:r>
        <w:rPr>
          <w:sz w:val="28"/>
          <w:szCs w:val="28"/>
        </w:rPr>
        <w:t>Объявление об аренде и продаже земельного участка сельскохозяйственного назначения.</w:t>
      </w:r>
    </w:p>
    <w:p w:rsidR="001325DF" w:rsidRDefault="001325DF" w:rsidP="00C53262">
      <w:pPr>
        <w:pStyle w:val="1"/>
        <w:shd w:val="clear" w:color="auto" w:fill="auto"/>
        <w:spacing w:after="575" w:line="240" w:lineRule="auto"/>
        <w:ind w:left="20"/>
        <w:jc w:val="both"/>
        <w:rPr>
          <w:sz w:val="24"/>
          <w:szCs w:val="24"/>
        </w:rPr>
      </w:pPr>
      <w:r>
        <w:rPr>
          <w:sz w:val="24"/>
          <w:szCs w:val="24"/>
        </w:rPr>
        <w:t>Администрация Силинского сельского поселения Ардатовского муниципального района Республики Мордовия, руководствуясь пунктом 5.1. статьи 10 Федерального закона от 24.07.2002 г. № 101-ФЗ «Об обороте земель сельскохозяйственного назначения» сообщает о возможности передачи земельных участков, категории земель: земли сельскохозяйственного назначения, разрешенное использование: для сельскохозяйственного использования, выделенных в счет земельных долей и находящихся в муниципальной собственности, в собственность или аренду без проведения торгов сельскохозяйственной организации или крестьянскому (фермерскому) хозяйству, использующему такие земельные участки.</w:t>
      </w:r>
    </w:p>
    <w:p w:rsidR="001325DF" w:rsidRDefault="001325DF" w:rsidP="00C53262">
      <w:pPr>
        <w:pStyle w:val="1"/>
        <w:shd w:val="clear" w:color="auto" w:fill="auto"/>
        <w:spacing w:after="575" w:line="240" w:lineRule="auto"/>
        <w:ind w:left="20"/>
        <w:jc w:val="both"/>
        <w:rPr>
          <w:sz w:val="24"/>
          <w:szCs w:val="24"/>
        </w:rPr>
      </w:pPr>
      <w:r>
        <w:rPr>
          <w:sz w:val="24"/>
          <w:szCs w:val="24"/>
        </w:rPr>
        <w:t>Сведения о земельных участках:</w:t>
      </w:r>
    </w:p>
    <w:p w:rsidR="001325DF" w:rsidRDefault="001325DF" w:rsidP="00C53262">
      <w:pPr>
        <w:pStyle w:val="1"/>
        <w:shd w:val="clear" w:color="auto" w:fill="auto"/>
        <w:spacing w:after="575" w:line="240" w:lineRule="auto"/>
        <w:ind w:left="20"/>
        <w:jc w:val="both"/>
      </w:pPr>
      <w:r>
        <w:rPr>
          <w:sz w:val="24"/>
          <w:szCs w:val="24"/>
        </w:rPr>
        <w:t>площадью 332000 кв.м., адрес (местонахождение) объекта: Российская Федерация, Республика Мордовия, Ардатовский район, Силинское сельское поселение, кадастровый номер: 13:01:0424001:280</w:t>
      </w:r>
      <w:r>
        <w:t xml:space="preserve">, </w:t>
      </w:r>
      <w:r>
        <w:rPr>
          <w:sz w:val="24"/>
          <w:szCs w:val="24"/>
        </w:rPr>
        <w:t>категории земель: земли сельскохозяйственного назначения, разрешенное использование: для сельскохозяйственного использования, цена земельного участка равна</w:t>
      </w:r>
      <w:r>
        <w:rPr>
          <w:rStyle w:val="BodytextBold"/>
          <w:szCs w:val="24"/>
        </w:rPr>
        <w:t xml:space="preserve"> 176 790 (сто семьдесят шесть тысяч семьсот девяносто) рублей</w:t>
      </w:r>
    </w:p>
    <w:p w:rsidR="001325DF" w:rsidRDefault="001325DF" w:rsidP="00C53262">
      <w:pPr>
        <w:pStyle w:val="1"/>
        <w:shd w:val="clear" w:color="auto" w:fill="auto"/>
        <w:spacing w:after="575" w:line="240" w:lineRule="auto"/>
        <w:ind w:left="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площадью 154000 кв.м., адрес (местонахождение) объекта: Российская Федерация, Республика Мордовия, Ардатовский район, Силинское сельское поселение, кадастровый номер: 13:01:0424001:279,</w:t>
      </w:r>
      <w:r>
        <w:t xml:space="preserve"> </w:t>
      </w:r>
      <w:r>
        <w:rPr>
          <w:sz w:val="24"/>
          <w:szCs w:val="24"/>
        </w:rPr>
        <w:t>категории земель: земли сельскохозяйственного назначения, разрешенное использование: для сельскохозяйственного использования, цена земельного участка равна</w:t>
      </w:r>
      <w:r>
        <w:rPr>
          <w:rStyle w:val="BodytextBold"/>
          <w:szCs w:val="24"/>
        </w:rPr>
        <w:t xml:space="preserve"> 82 005 (восемьдесят две тысячи пять) рублей</w:t>
      </w:r>
    </w:p>
    <w:p w:rsidR="001325DF" w:rsidRDefault="001325DF" w:rsidP="00C53262">
      <w:pPr>
        <w:pStyle w:val="1"/>
        <w:shd w:val="clear" w:color="auto" w:fill="auto"/>
        <w:spacing w:after="575" w:line="240" w:lineRule="auto"/>
        <w:ind w:left="20"/>
        <w:jc w:val="both"/>
      </w:pPr>
      <w:r>
        <w:rPr>
          <w:sz w:val="24"/>
          <w:szCs w:val="24"/>
        </w:rPr>
        <w:t>площадью 356000 кв.м., адрес (местонахождение) объекта: Российская Федерация, Республика Мордовия, Ардатовский район, Силинское сельское поселение, кадастровый номер: 13:01:0424001:278, категории земель: земли сельскохозяйственного назначения, разрешенное использование: для сельскохозяйственного использования, цена земельного участка равна</w:t>
      </w:r>
      <w:r>
        <w:rPr>
          <w:rStyle w:val="BodytextBold"/>
          <w:szCs w:val="24"/>
        </w:rPr>
        <w:t xml:space="preserve"> 189 570 (сто восемьдесят девять тысяч пятьсот семьдесят) рублей</w:t>
      </w:r>
    </w:p>
    <w:p w:rsidR="001325DF" w:rsidRDefault="001325DF" w:rsidP="00C53262">
      <w:pPr>
        <w:pStyle w:val="1"/>
        <w:shd w:val="clear" w:color="auto" w:fill="auto"/>
        <w:spacing w:after="575" w:line="240" w:lineRule="auto"/>
        <w:ind w:left="20"/>
        <w:jc w:val="both"/>
      </w:pPr>
      <w:r>
        <w:rPr>
          <w:sz w:val="24"/>
          <w:szCs w:val="24"/>
        </w:rPr>
        <w:t>площадью 214000 кв.м., адрес (местонахождение) объекта: Российская Федерация, Республика Мордовия, Ардатовский район, Силинское сельское поселение, кадастровый номер: 13:01:0424001:277, категории земель: земли сельскохозяйственного назначения, разрешенное использование: для сельскохозяйственного использования, цена земельного участка равна</w:t>
      </w:r>
      <w:r>
        <w:rPr>
          <w:rStyle w:val="BodytextBold"/>
          <w:szCs w:val="24"/>
        </w:rPr>
        <w:t xml:space="preserve"> 113 955 (сто тринадцать тысяч девятьсот пятьдесят пять) рублей</w:t>
      </w:r>
    </w:p>
    <w:p w:rsidR="001325DF" w:rsidRDefault="001325DF" w:rsidP="00C53262">
      <w:pPr>
        <w:pStyle w:val="1"/>
        <w:shd w:val="clear" w:color="auto" w:fill="auto"/>
        <w:spacing w:after="575" w:line="240" w:lineRule="auto"/>
        <w:ind w:left="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площадью 842000 кв.м., адрес (местонахождение) объекта: Российская Федерация, Республика Мордовия, Ардатовский район, Силинское сельское поселение, кадастровый номер: 13:01:0424001:276</w:t>
      </w:r>
      <w:r>
        <w:t xml:space="preserve">, </w:t>
      </w:r>
      <w:r>
        <w:rPr>
          <w:sz w:val="24"/>
          <w:szCs w:val="24"/>
        </w:rPr>
        <w:t>категории земель: земли сельскохозяйственного назначения, разрешенное использование: для сельскохозяйственного использования, цена земельного участка равна</w:t>
      </w:r>
      <w:r>
        <w:rPr>
          <w:rStyle w:val="BodytextBold"/>
          <w:szCs w:val="24"/>
        </w:rPr>
        <w:t xml:space="preserve"> 448 365 (четыреста сорок восемь тысяч триста шестьдесят пять) рублей</w:t>
      </w:r>
      <w:r>
        <w:rPr>
          <w:sz w:val="24"/>
          <w:szCs w:val="24"/>
        </w:rPr>
        <w:t>.</w:t>
      </w:r>
    </w:p>
    <w:p w:rsidR="001325DF" w:rsidRDefault="001325DF" w:rsidP="00C53262">
      <w:pPr>
        <w:pStyle w:val="1"/>
        <w:shd w:val="clear" w:color="auto" w:fill="auto"/>
        <w:spacing w:after="575" w:line="240" w:lineRule="auto"/>
        <w:ind w:left="20"/>
        <w:jc w:val="both"/>
        <w:rPr>
          <w:sz w:val="24"/>
          <w:szCs w:val="24"/>
        </w:rPr>
      </w:pPr>
      <w:r>
        <w:rPr>
          <w:sz w:val="24"/>
          <w:szCs w:val="24"/>
        </w:rPr>
        <w:t>С заявлением о заключении договора аренды, купли-продажи данных земельных участков и документами, подтверждающими факт использования данных земельных участков, заявителям обращаться в  Администрацию Силинского сельского поселения Ардатовского муниципального района Республики Мордовия по адресу: Республика Мордовия Ардатовский район с.Силино ул.Садовая д.28 в течении шести месяцев с момента государственной регистрации права муниципальной собственности на указанные земельные  участки с 10.07.2019г.</w:t>
      </w:r>
    </w:p>
    <w:p w:rsidR="001325DF" w:rsidRDefault="001325DF" w:rsidP="00C53262">
      <w:pPr>
        <w:pStyle w:val="1"/>
        <w:shd w:val="clear" w:color="auto" w:fill="auto"/>
        <w:spacing w:after="575" w:line="240" w:lineRule="auto"/>
        <w:ind w:left="20"/>
        <w:jc w:val="both"/>
        <w:rPr>
          <w:sz w:val="24"/>
          <w:szCs w:val="24"/>
        </w:rPr>
      </w:pPr>
      <w:r>
        <w:rPr>
          <w:sz w:val="24"/>
          <w:szCs w:val="24"/>
        </w:rPr>
        <w:t>Дополнительную информацию можно получить по телефону: 8(834-31)2-92-47</w:t>
      </w:r>
    </w:p>
    <w:p w:rsidR="001325DF" w:rsidRDefault="001325DF" w:rsidP="00C53262">
      <w:pPr>
        <w:rPr>
          <w:sz w:val="22"/>
          <w:szCs w:val="22"/>
        </w:rPr>
      </w:pPr>
    </w:p>
    <w:p w:rsidR="001325DF" w:rsidRDefault="001325DF" w:rsidP="00C53262">
      <w:pPr>
        <w:spacing w:line="240" w:lineRule="exact"/>
        <w:jc w:val="both"/>
      </w:pPr>
      <w:r>
        <w:t>____________________________________________________________________________</w:t>
      </w:r>
    </w:p>
    <w:p w:rsidR="001325DF" w:rsidRDefault="001325DF" w:rsidP="00C53262">
      <w:pPr>
        <w:pStyle w:val="NormalWeb"/>
        <w:jc w:val="center"/>
        <w:rPr>
          <w:bCs/>
          <w:sz w:val="28"/>
          <w:szCs w:val="28"/>
        </w:rPr>
      </w:pPr>
      <w:r>
        <w:rPr>
          <w:sz w:val="28"/>
          <w:szCs w:val="28"/>
        </w:rPr>
        <w:t>И</w:t>
      </w:r>
      <w:r>
        <w:rPr>
          <w:bCs/>
          <w:sz w:val="28"/>
          <w:szCs w:val="28"/>
        </w:rPr>
        <w:t xml:space="preserve">нформационный бюллетень  Силинского сельского поселения </w:t>
      </w:r>
    </w:p>
    <w:p w:rsidR="001325DF" w:rsidRDefault="001325DF" w:rsidP="00C53262">
      <w:pPr>
        <w:pStyle w:val="NormalWeb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Ардатовского муниципального района  № 18 от 10 июля 2019 года</w:t>
      </w:r>
    </w:p>
    <w:p w:rsidR="001325DF" w:rsidRDefault="001325DF" w:rsidP="00C53262">
      <w:pPr>
        <w:pStyle w:val="NormalWeb"/>
        <w:jc w:val="center"/>
        <w:rPr>
          <w:sz w:val="28"/>
          <w:szCs w:val="28"/>
        </w:rPr>
      </w:pPr>
      <w:r>
        <w:rPr>
          <w:bCs/>
          <w:sz w:val="28"/>
          <w:szCs w:val="28"/>
        </w:rPr>
        <w:t>Учредитель : Совет депутатов Силинского сельского поселения</w:t>
      </w:r>
    </w:p>
    <w:p w:rsidR="001325DF" w:rsidRDefault="001325DF" w:rsidP="00C53262">
      <w:pPr>
        <w:pStyle w:val="NormalWeb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Ардатовского муниципального района.</w:t>
      </w:r>
    </w:p>
    <w:p w:rsidR="001325DF" w:rsidRDefault="001325DF" w:rsidP="00C53262">
      <w:pPr>
        <w:pStyle w:val="NormalWeb"/>
        <w:ind w:firstLine="902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Тираж : 3 экз.</w:t>
      </w:r>
    </w:p>
    <w:p w:rsidR="001325DF" w:rsidRDefault="001325DF"/>
    <w:sectPr w:rsidR="001325DF" w:rsidSect="004F3D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ўа¬»¬¦¬ў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630B7"/>
    <w:rsid w:val="001325DF"/>
    <w:rsid w:val="001A1089"/>
    <w:rsid w:val="00376C74"/>
    <w:rsid w:val="004F3D2A"/>
    <w:rsid w:val="00C53262"/>
    <w:rsid w:val="00CB0617"/>
    <w:rsid w:val="00CF5E6C"/>
    <w:rsid w:val="00E630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5E6C"/>
    <w:rPr>
      <w:rFonts w:ascii="Times New Roman" w:eastAsia="Times New Roman" w:hAnsi="Times New Roman"/>
      <w:bCs/>
      <w:iCs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CF5E6C"/>
    <w:pPr>
      <w:spacing w:before="100" w:beforeAutospacing="1" w:after="119"/>
    </w:pPr>
    <w:rPr>
      <w:bCs w:val="0"/>
      <w:iCs w:val="0"/>
    </w:rPr>
  </w:style>
  <w:style w:type="paragraph" w:styleId="BodyTextIndent">
    <w:name w:val="Body Text Indent"/>
    <w:basedOn w:val="Normal"/>
    <w:link w:val="BodyTextIndentChar"/>
    <w:uiPriority w:val="99"/>
    <w:semiHidden/>
    <w:rsid w:val="00CF5E6C"/>
    <w:pPr>
      <w:ind w:right="-1333" w:firstLine="720"/>
      <w:jc w:val="both"/>
    </w:pPr>
    <w:rPr>
      <w:bCs w:val="0"/>
      <w:iCs w:val="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CF5E6C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Bodytext">
    <w:name w:val="Body text_"/>
    <w:basedOn w:val="DefaultParagraphFont"/>
    <w:link w:val="1"/>
    <w:uiPriority w:val="99"/>
    <w:locked/>
    <w:rsid w:val="00C53262"/>
    <w:rPr>
      <w:rFonts w:ascii="Times New Roman" w:hAnsi="Times New Roman" w:cs="Times New Roman"/>
      <w:sz w:val="23"/>
      <w:szCs w:val="23"/>
      <w:shd w:val="clear" w:color="auto" w:fill="FFFFFF"/>
    </w:rPr>
  </w:style>
  <w:style w:type="paragraph" w:customStyle="1" w:styleId="1">
    <w:name w:val="Основной текст1"/>
    <w:basedOn w:val="Normal"/>
    <w:link w:val="Bodytext"/>
    <w:uiPriority w:val="99"/>
    <w:rsid w:val="00C53262"/>
    <w:pPr>
      <w:shd w:val="clear" w:color="auto" w:fill="FFFFFF"/>
      <w:spacing w:after="540" w:line="274" w:lineRule="exact"/>
      <w:jc w:val="center"/>
    </w:pPr>
    <w:rPr>
      <w:bCs w:val="0"/>
      <w:iCs w:val="0"/>
      <w:sz w:val="23"/>
      <w:szCs w:val="23"/>
      <w:lang w:eastAsia="en-US"/>
    </w:rPr>
  </w:style>
  <w:style w:type="character" w:customStyle="1" w:styleId="BodytextBold">
    <w:name w:val="Body text + Bold"/>
    <w:basedOn w:val="Bodytext"/>
    <w:uiPriority w:val="99"/>
    <w:rsid w:val="00C53262"/>
    <w:rPr>
      <w:b/>
      <w:bCs/>
      <w:spacing w:val="0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8070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70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2</Pages>
  <Words>603</Words>
  <Characters>3443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user</cp:lastModifiedBy>
  <cp:revision>6</cp:revision>
  <dcterms:created xsi:type="dcterms:W3CDTF">2019-10-18T05:43:00Z</dcterms:created>
  <dcterms:modified xsi:type="dcterms:W3CDTF">2020-01-24T05:49:00Z</dcterms:modified>
</cp:coreProperties>
</file>