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34F9" w:rsidRDefault="00C034F9" w:rsidP="00783FCA">
      <w:pPr>
        <w:pStyle w:val="NormalWeb"/>
        <w:tabs>
          <w:tab w:val="left" w:pos="2410"/>
          <w:tab w:val="left" w:pos="5040"/>
          <w:tab w:val="left" w:pos="8640"/>
        </w:tabs>
        <w:jc w:val="center"/>
      </w:pPr>
      <w:r>
        <w:rPr>
          <w:b/>
          <w:sz w:val="28"/>
          <w:szCs w:val="28"/>
        </w:rPr>
        <w:t xml:space="preserve">   </w:t>
      </w:r>
      <w:r>
        <w:rPr>
          <w:b/>
          <w:bCs/>
        </w:rPr>
        <w:t>ИНФОРМАЦИОННЫЙ БЮЛЛЕТЕНЬ</w:t>
      </w:r>
    </w:p>
    <w:p w:rsidR="00C034F9" w:rsidRDefault="00C034F9" w:rsidP="00783FCA">
      <w:pPr>
        <w:pStyle w:val="NormalWeb"/>
        <w:jc w:val="center"/>
      </w:pPr>
      <w:r>
        <w:rPr>
          <w:b/>
          <w:bCs/>
        </w:rPr>
        <w:t>СИЛИНСКОГО  СЕЛЬСКОГО ПОСЕЛЕНИЯ</w:t>
      </w:r>
    </w:p>
    <w:p w:rsidR="00C034F9" w:rsidRDefault="00C034F9" w:rsidP="00783FCA">
      <w:pPr>
        <w:pStyle w:val="NormalWeb"/>
        <w:jc w:val="center"/>
      </w:pPr>
      <w:r>
        <w:rPr>
          <w:b/>
          <w:bCs/>
        </w:rPr>
        <w:t>АРДАТОВСКОГО МУНИЦИПАЛЬНОГО РАЙОНА</w:t>
      </w:r>
    </w:p>
    <w:p w:rsidR="00C034F9" w:rsidRDefault="00C034F9" w:rsidP="00783FCA">
      <w:pPr>
        <w:pStyle w:val="NormalWeb"/>
        <w:jc w:val="center"/>
      </w:pPr>
    </w:p>
    <w:p w:rsidR="00C034F9" w:rsidRPr="0090148E" w:rsidRDefault="00C034F9" w:rsidP="00783FCA">
      <w:pPr>
        <w:pStyle w:val="NormalWeb"/>
      </w:pPr>
      <w:r w:rsidRPr="0090148E">
        <w:rPr>
          <w:bCs/>
        </w:rPr>
        <w:t>Является официальным печатным</w:t>
      </w:r>
    </w:p>
    <w:p w:rsidR="00C034F9" w:rsidRPr="0090148E" w:rsidRDefault="00C034F9" w:rsidP="00783FCA">
      <w:pPr>
        <w:pStyle w:val="NormalWeb"/>
        <w:rPr>
          <w:bCs/>
        </w:rPr>
      </w:pPr>
      <w:r w:rsidRPr="0090148E">
        <w:rPr>
          <w:bCs/>
        </w:rPr>
        <w:t>изданием Силинского сельского поселения</w:t>
      </w:r>
    </w:p>
    <w:p w:rsidR="00C034F9" w:rsidRPr="0090148E" w:rsidRDefault="00C034F9" w:rsidP="00783FCA">
      <w:pPr>
        <w:pStyle w:val="NormalWeb"/>
        <w:rPr>
          <w:bCs/>
        </w:rPr>
      </w:pPr>
      <w:r w:rsidRPr="0090148E">
        <w:rPr>
          <w:bCs/>
        </w:rPr>
        <w:t>Ардатовского  муниципального района</w:t>
      </w:r>
    </w:p>
    <w:p w:rsidR="00C034F9" w:rsidRPr="0090148E" w:rsidRDefault="00C034F9" w:rsidP="00783FCA">
      <w:pPr>
        <w:ind w:firstLine="540"/>
        <w:jc w:val="both"/>
        <w:rPr>
          <w:bCs/>
        </w:rPr>
      </w:pPr>
    </w:p>
    <w:p w:rsidR="00C034F9" w:rsidRPr="0090148E" w:rsidRDefault="00C034F9" w:rsidP="00783FCA">
      <w:pPr>
        <w:ind w:firstLine="540"/>
        <w:jc w:val="both"/>
        <w:rPr>
          <w:bCs/>
        </w:rPr>
      </w:pPr>
      <w:r w:rsidRPr="0090148E">
        <w:rPr>
          <w:bCs/>
        </w:rPr>
        <w:t xml:space="preserve">24 мая 2018г.                                                                           </w:t>
      </w:r>
      <w:r>
        <w:rPr>
          <w:bCs/>
        </w:rPr>
        <w:t xml:space="preserve">                          </w:t>
      </w:r>
      <w:r w:rsidRPr="0090148E">
        <w:rPr>
          <w:bCs/>
        </w:rPr>
        <w:t xml:space="preserve">   №13</w:t>
      </w:r>
    </w:p>
    <w:p w:rsidR="00C034F9" w:rsidRPr="00D63627" w:rsidRDefault="00C034F9" w:rsidP="00783FCA">
      <w:pPr>
        <w:jc w:val="center"/>
        <w:rPr>
          <w:b/>
          <w:bCs/>
          <w:sz w:val="28"/>
          <w:szCs w:val="28"/>
        </w:rPr>
      </w:pPr>
    </w:p>
    <w:p w:rsidR="00C034F9" w:rsidRPr="0038029D" w:rsidRDefault="00C034F9" w:rsidP="0090148E">
      <w:pPr>
        <w:jc w:val="center"/>
      </w:pPr>
      <w:r w:rsidRPr="0038029D">
        <w:rPr>
          <w:color w:val="000000"/>
        </w:rPr>
        <w:t>Решение Совета депутатов  Силинского сельского поселения Ардатовского муниципального района РМ № 48 от 24.05.2018 года «Об утверждении генерального плана, правил землепользования и застройки Силинского сельского поселения Ардатовского муниципального района Республики Мордовия »</w:t>
      </w:r>
    </w:p>
    <w:p w:rsidR="00C034F9" w:rsidRPr="00D63627" w:rsidRDefault="00C034F9" w:rsidP="00783FCA">
      <w:pPr>
        <w:ind w:firstLine="540"/>
        <w:jc w:val="both"/>
        <w:rPr>
          <w:rFonts w:ascii="Arial" w:hAnsi="Arial" w:cs="Arial"/>
          <w:szCs w:val="32"/>
        </w:rPr>
      </w:pPr>
    </w:p>
    <w:p w:rsidR="00C034F9" w:rsidRDefault="00C034F9" w:rsidP="00783FCA">
      <w:pPr>
        <w:ind w:firstLine="540"/>
        <w:jc w:val="both"/>
        <w:rPr>
          <w:szCs w:val="28"/>
        </w:rPr>
      </w:pPr>
      <w:r>
        <w:rPr>
          <w:szCs w:val="28"/>
        </w:rPr>
        <w:t xml:space="preserve">В соответствии с Градостроительным Кодексом Российской Федерации,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Cs w:val="28"/>
          </w:rPr>
          <w:t>2003 г</w:t>
        </w:r>
      </w:smartTag>
      <w:r>
        <w:rPr>
          <w:szCs w:val="28"/>
        </w:rPr>
        <w:t>. №131-ФЗ «Об общих принципах организации местного самоуправления в Российской Федерации», Уставом Силинского   сельского поселения Совет депутатов сельского поселения решил</w:t>
      </w:r>
      <w:r>
        <w:rPr>
          <w:b/>
          <w:bCs/>
          <w:szCs w:val="28"/>
        </w:rPr>
        <w:t>:</w:t>
      </w:r>
    </w:p>
    <w:p w:rsidR="00C034F9" w:rsidRDefault="00C034F9" w:rsidP="00783FCA">
      <w:pPr>
        <w:ind w:firstLine="540"/>
        <w:jc w:val="both"/>
        <w:rPr>
          <w:szCs w:val="28"/>
        </w:rPr>
      </w:pPr>
      <w:r>
        <w:rPr>
          <w:szCs w:val="28"/>
        </w:rPr>
        <w:t>1. Утвердить прилагаемый генеральный план, правила землепользования и застройки Силинского  сельского поселения Ардатовского муниципального района Республики Мордовия.</w:t>
      </w:r>
    </w:p>
    <w:p w:rsidR="00C034F9" w:rsidRDefault="00C034F9" w:rsidP="00783FCA">
      <w:pPr>
        <w:jc w:val="both"/>
        <w:rPr>
          <w:szCs w:val="28"/>
        </w:rPr>
      </w:pPr>
      <w:r>
        <w:rPr>
          <w:szCs w:val="28"/>
        </w:rPr>
        <w:t xml:space="preserve">         2. Решение Совета депутатов Силинского  сельского поселения   от 23 апреля 2012 года  №21 «Об утверждении Генерального плана,  правил землепользования и застройки Силинского  сельского поселения Ардатовского муниципального района Республики Мордовия признать утратившим силу.</w:t>
      </w:r>
    </w:p>
    <w:p w:rsidR="00C034F9" w:rsidRDefault="00C034F9" w:rsidP="00783FCA">
      <w:pPr>
        <w:ind w:firstLine="540"/>
        <w:jc w:val="both"/>
        <w:rPr>
          <w:szCs w:val="28"/>
        </w:rPr>
      </w:pPr>
      <w:r>
        <w:rPr>
          <w:szCs w:val="28"/>
        </w:rPr>
        <w:t>3.  Настоящее решение вступает в силу со дня его официального опубликования и подлежит размещению на официальном сайте Силинского сельского поселения.</w:t>
      </w:r>
    </w:p>
    <w:p w:rsidR="00C034F9" w:rsidRDefault="00C034F9" w:rsidP="00783FCA">
      <w:pPr>
        <w:rPr>
          <w:szCs w:val="28"/>
        </w:rPr>
      </w:pPr>
    </w:p>
    <w:p w:rsidR="00C034F9" w:rsidRDefault="00C034F9" w:rsidP="00783FCA">
      <w:pPr>
        <w:rPr>
          <w:szCs w:val="28"/>
          <w:lang w:eastAsia="ar-SA"/>
        </w:rPr>
      </w:pPr>
      <w:r>
        <w:rPr>
          <w:szCs w:val="28"/>
          <w:lang w:eastAsia="ar-SA"/>
        </w:rPr>
        <w:t xml:space="preserve">         </w:t>
      </w:r>
    </w:p>
    <w:p w:rsidR="00C034F9" w:rsidRDefault="00C034F9" w:rsidP="00783FCA">
      <w:pPr>
        <w:rPr>
          <w:szCs w:val="28"/>
        </w:rPr>
      </w:pPr>
      <w:r>
        <w:rPr>
          <w:szCs w:val="28"/>
        </w:rPr>
        <w:t xml:space="preserve">Глава Силинского </w:t>
      </w:r>
    </w:p>
    <w:p w:rsidR="00C034F9" w:rsidRDefault="00C034F9" w:rsidP="00783FCA">
      <w:pPr>
        <w:rPr>
          <w:bCs/>
          <w:szCs w:val="28"/>
        </w:rPr>
      </w:pPr>
      <w:r>
        <w:rPr>
          <w:szCs w:val="28"/>
        </w:rPr>
        <w:t>сельского поселения  :                               А.Н.Анисимов</w:t>
      </w:r>
      <w:r>
        <w:rPr>
          <w:szCs w:val="28"/>
          <w:lang w:eastAsia="ar-SA"/>
        </w:rPr>
        <w:t xml:space="preserve"> </w:t>
      </w:r>
    </w:p>
    <w:p w:rsidR="00C034F9" w:rsidRPr="0090148E" w:rsidRDefault="00C034F9" w:rsidP="0090148E">
      <w:pPr>
        <w:pStyle w:val="NormalWeb"/>
        <w:spacing w:after="0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</w:t>
      </w:r>
    </w:p>
    <w:p w:rsidR="00C034F9" w:rsidRDefault="00C034F9" w:rsidP="00783FCA">
      <w:pPr>
        <w:pStyle w:val="NormalWeb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C034F9" w:rsidRDefault="00C034F9" w:rsidP="00783FCA">
      <w:pPr>
        <w:pStyle w:val="NormalWeb"/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13 от 24 мая 2018 года</w:t>
      </w:r>
    </w:p>
    <w:p w:rsidR="00C034F9" w:rsidRDefault="00C034F9" w:rsidP="00783FCA">
      <w:pPr>
        <w:pStyle w:val="NormalWeb"/>
        <w:jc w:val="center"/>
        <w:rPr>
          <w:b/>
          <w:bCs/>
        </w:rPr>
      </w:pPr>
      <w:r>
        <w:rPr>
          <w:b/>
          <w:bCs/>
        </w:rPr>
        <w:t>Учредитель : Совет депутатов Силинского сельского поселенияАрдатовского муниципального района.</w:t>
      </w:r>
    </w:p>
    <w:p w:rsidR="00C034F9" w:rsidRDefault="00C034F9" w:rsidP="00783FCA">
      <w:pPr>
        <w:pStyle w:val="NormalWeb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C034F9" w:rsidRDefault="00C034F9"/>
    <w:sectPr w:rsidR="00C034F9" w:rsidSect="00507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37ADE"/>
    <w:rsid w:val="00037ADE"/>
    <w:rsid w:val="00127BE6"/>
    <w:rsid w:val="0038029D"/>
    <w:rsid w:val="003F319F"/>
    <w:rsid w:val="0050746E"/>
    <w:rsid w:val="00736C0B"/>
    <w:rsid w:val="00783FCA"/>
    <w:rsid w:val="007F070B"/>
    <w:rsid w:val="0090148E"/>
    <w:rsid w:val="00A84B10"/>
    <w:rsid w:val="00A93723"/>
    <w:rsid w:val="00C034F9"/>
    <w:rsid w:val="00D63627"/>
    <w:rsid w:val="00D805EC"/>
    <w:rsid w:val="00FE3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3FCA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83FCA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153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291</Words>
  <Characters>1663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7</cp:revision>
  <cp:lastPrinted>2021-01-22T06:14:00Z</cp:lastPrinted>
  <dcterms:created xsi:type="dcterms:W3CDTF">2021-01-20T12:48:00Z</dcterms:created>
  <dcterms:modified xsi:type="dcterms:W3CDTF">2021-01-22T06:15:00Z</dcterms:modified>
</cp:coreProperties>
</file>