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D77" w:rsidRDefault="00823D77" w:rsidP="00675931">
      <w:pPr>
        <w:pStyle w:val="NormalWeb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      ИНФОРМАЦИОННЫЙ БЮЛЛЕТЕНЬ</w:t>
      </w:r>
    </w:p>
    <w:p w:rsidR="00823D77" w:rsidRDefault="00823D77" w:rsidP="00675931">
      <w:pPr>
        <w:pStyle w:val="NormalWeb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823D77" w:rsidRDefault="00823D77" w:rsidP="00675931">
      <w:pPr>
        <w:pStyle w:val="NormalWeb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823D77" w:rsidRDefault="00823D77" w:rsidP="00675931">
      <w:pPr>
        <w:rPr>
          <w:lang w:eastAsia="ar-SA"/>
        </w:rPr>
      </w:pPr>
    </w:p>
    <w:p w:rsidR="00823D77" w:rsidRDefault="00823D77" w:rsidP="00675931">
      <w:pPr>
        <w:pStyle w:val="NormalWeb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823D77" w:rsidRDefault="00823D77" w:rsidP="00675931">
      <w:pPr>
        <w:pStyle w:val="NormalWeb"/>
        <w:spacing w:before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изданием Силинского сельского поселения</w:t>
      </w:r>
    </w:p>
    <w:p w:rsidR="00823D77" w:rsidRDefault="00823D77" w:rsidP="00675931">
      <w:pPr>
        <w:pStyle w:val="NormalWeb"/>
        <w:spacing w:before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Ардатовского  муниципального района</w:t>
      </w:r>
    </w:p>
    <w:p w:rsidR="00823D77" w:rsidRDefault="00823D77" w:rsidP="00675931">
      <w:pPr>
        <w:ind w:firstLine="540"/>
        <w:rPr>
          <w:b/>
          <w:bCs/>
          <w:sz w:val="22"/>
          <w:szCs w:val="22"/>
        </w:rPr>
      </w:pPr>
    </w:p>
    <w:p w:rsidR="00823D77" w:rsidRDefault="00823D77" w:rsidP="00675931">
      <w:pPr>
        <w:rPr>
          <w:b/>
          <w:bCs/>
        </w:rPr>
      </w:pPr>
      <w:r>
        <w:rPr>
          <w:b/>
          <w:bCs/>
        </w:rPr>
        <w:t>15 апреля 2024 года.                                                                                       № 5</w:t>
      </w: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</w:p>
    <w:p w:rsidR="00823D77" w:rsidRPr="00A65ECF" w:rsidRDefault="00823D77" w:rsidP="00047F2E">
      <w:pPr>
        <w:jc w:val="center"/>
      </w:pPr>
      <w:r w:rsidRPr="00A65ECF">
        <w:rPr>
          <w:b/>
        </w:rPr>
        <w:t>Сообщение о возможном установлении публичного сервитута</w:t>
      </w:r>
      <w:r w:rsidRPr="00A65ECF">
        <w:t xml:space="preserve"> </w:t>
      </w:r>
    </w:p>
    <w:p w:rsidR="00823D77" w:rsidRPr="00A65ECF" w:rsidRDefault="00823D77" w:rsidP="00047F2E">
      <w:pPr>
        <w:jc w:val="center"/>
      </w:pPr>
      <w:r w:rsidRPr="00A65ECF">
        <w:t>сроком на 49 (сорок девять) лет</w:t>
      </w:r>
    </w:p>
    <w:p w:rsidR="00823D77" w:rsidRPr="00A65ECF" w:rsidRDefault="00823D77" w:rsidP="00047F2E">
      <w:pPr>
        <w:jc w:val="center"/>
      </w:pPr>
      <w:r w:rsidRPr="00A65ECF">
        <w:t xml:space="preserve">в интересах ООО «ИНВЕСТ ТРЕЙДХАУС», ИНН 7716799274, </w:t>
      </w:r>
    </w:p>
    <w:p w:rsidR="00823D77" w:rsidRPr="00A65ECF" w:rsidRDefault="00823D77" w:rsidP="00047F2E">
      <w:pPr>
        <w:jc w:val="center"/>
      </w:pPr>
      <w:r w:rsidRPr="00A65ECF">
        <w:t>юр</w:t>
      </w:r>
      <w:r>
        <w:t>.а</w:t>
      </w:r>
      <w:r w:rsidRPr="00A65ECF">
        <w:t>дрес: 119071, город Москва, Малая Калужская ул, д. 15 стр.</w:t>
      </w:r>
      <w:r w:rsidRPr="00A65ECF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A65ECF">
        <w:t>стр. 17, офис 440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8924"/>
      </w:tblGrid>
      <w:tr w:rsidR="00823D77" w:rsidRPr="00694FFB" w:rsidTr="00406807">
        <w:trPr>
          <w:trHeight w:val="634"/>
        </w:trPr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1</w:t>
            </w:r>
          </w:p>
        </w:tc>
        <w:tc>
          <w:tcPr>
            <w:tcW w:w="8924" w:type="dxa"/>
          </w:tcPr>
          <w:p w:rsidR="00823D77" w:rsidRPr="00694FFB" w:rsidRDefault="00823D77" w:rsidP="00406807">
            <w:pPr>
              <w:jc w:val="center"/>
              <w:rPr>
                <w:b/>
              </w:rPr>
            </w:pPr>
            <w:r w:rsidRPr="00694FFB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23D77" w:rsidRPr="00694FFB" w:rsidRDefault="00823D77" w:rsidP="00406807">
            <w:pPr>
              <w:jc w:val="center"/>
              <w:rPr>
                <w:sz w:val="20"/>
                <w:szCs w:val="20"/>
              </w:rPr>
            </w:pPr>
            <w:r w:rsidRPr="00694FFB">
              <w:rPr>
                <w:sz w:val="20"/>
                <w:szCs w:val="20"/>
              </w:rPr>
              <w:t xml:space="preserve">(уполномоченный орган, которым рассматривается ходатайство </w:t>
            </w:r>
            <w:r w:rsidRPr="00694FFB">
              <w:rPr>
                <w:sz w:val="20"/>
                <w:szCs w:val="20"/>
              </w:rPr>
              <w:br/>
              <w:t>об установлении публичного сервитута)</w:t>
            </w:r>
          </w:p>
        </w:tc>
      </w:tr>
      <w:tr w:rsidR="00823D77" w:rsidRPr="00694FFB" w:rsidTr="00406807">
        <w:trPr>
          <w:trHeight w:val="505"/>
        </w:trPr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2</w:t>
            </w:r>
          </w:p>
        </w:tc>
        <w:tc>
          <w:tcPr>
            <w:tcW w:w="8924" w:type="dxa"/>
          </w:tcPr>
          <w:p w:rsidR="00823D77" w:rsidRPr="00694FFB" w:rsidRDefault="00823D77" w:rsidP="00406807">
            <w:pPr>
              <w:jc w:val="center"/>
              <w:rPr>
                <w:b/>
              </w:rPr>
            </w:pPr>
            <w:r w:rsidRPr="00694FFB">
              <w:rPr>
                <w:b/>
              </w:rPr>
              <w:t>Эксплуатация линейного объекта системы газоснабжения местного значения «Подземный газопровод низкого давления к котельной средней школы с. Солдатское Ардатовского района».</w:t>
            </w:r>
          </w:p>
        </w:tc>
      </w:tr>
      <w:tr w:rsidR="00823D77" w:rsidRPr="00694FFB" w:rsidTr="00406807">
        <w:trPr>
          <w:trHeight w:val="1803"/>
        </w:trPr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3</w:t>
            </w:r>
          </w:p>
        </w:tc>
        <w:tc>
          <w:tcPr>
            <w:tcW w:w="8924" w:type="dxa"/>
          </w:tcPr>
          <w:tbl>
            <w:tblPr>
              <w:tblW w:w="888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247"/>
              <w:gridCol w:w="6640"/>
            </w:tblGrid>
            <w:tr w:rsidR="00823D77" w:rsidRPr="00694FFB" w:rsidTr="00406807">
              <w:trPr>
                <w:trHeight w:val="350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3D77" w:rsidRPr="00694FFB" w:rsidRDefault="00823D77" w:rsidP="0040680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94FFB">
                    <w:rPr>
                      <w:b/>
                      <w:bCs/>
                      <w:sz w:val="20"/>
                      <w:szCs w:val="20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3D77" w:rsidRPr="00694FFB" w:rsidRDefault="00823D77" w:rsidP="0040680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694FFB">
                    <w:rPr>
                      <w:b/>
                      <w:bCs/>
                      <w:sz w:val="20"/>
                      <w:szCs w:val="20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23D77" w:rsidRPr="00694FFB" w:rsidTr="00406807">
              <w:trPr>
                <w:trHeight w:val="194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77" w:rsidRPr="00694FFB" w:rsidRDefault="00823D77" w:rsidP="00406807">
                  <w:r w:rsidRPr="00694FFB">
                    <w:t>13:01:0425002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23D77" w:rsidRPr="00694FFB" w:rsidRDefault="00823D77" w:rsidP="00406807">
                  <w:r w:rsidRPr="00694FFB">
                    <w:t>Республика Мордовия, Ардатовский район, с. Солдатское</w:t>
                  </w:r>
                </w:p>
              </w:tc>
            </w:tr>
            <w:tr w:rsidR="00823D77" w:rsidRPr="00694FFB" w:rsidTr="00406807">
              <w:trPr>
                <w:trHeight w:val="211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77" w:rsidRPr="00694FFB" w:rsidRDefault="00823D77" w:rsidP="00406807">
                  <w:r w:rsidRPr="00694FFB">
                    <w:t>13:01:0425002:345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23D77" w:rsidRPr="00694FFB" w:rsidRDefault="00823D77" w:rsidP="00406807">
                  <w:r w:rsidRPr="00694FFB">
                    <w:t>Республика Мордовия, Ардатовский муниципальный район, Силинское сельское поселение, с. Солдатское, ул. Центральная, 50б</w:t>
                  </w:r>
                </w:p>
              </w:tc>
            </w:tr>
            <w:tr w:rsidR="00823D77" w:rsidRPr="00694FFB" w:rsidTr="00406807">
              <w:trPr>
                <w:trHeight w:val="307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77" w:rsidRPr="00694FFB" w:rsidRDefault="00823D77" w:rsidP="00406807">
                  <w:r w:rsidRPr="00694FFB">
                    <w:t>13:01:0425002:98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23D77" w:rsidRPr="00694FFB" w:rsidRDefault="00823D77" w:rsidP="00406807">
                  <w:r w:rsidRPr="00694FFB">
                    <w:t>Республика Мордовия, Ардатовский район, с. Солдатское</w:t>
                  </w:r>
                </w:p>
              </w:tc>
            </w:tr>
          </w:tbl>
          <w:p w:rsidR="00823D77" w:rsidRPr="00694FFB" w:rsidRDefault="00823D77" w:rsidP="00406807">
            <w:pPr>
              <w:jc w:val="center"/>
            </w:pPr>
          </w:p>
        </w:tc>
      </w:tr>
      <w:tr w:rsidR="00823D77" w:rsidRPr="00694FFB" w:rsidTr="00406807">
        <w:trPr>
          <w:trHeight w:val="2851"/>
        </w:trPr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4</w:t>
            </w:r>
          </w:p>
        </w:tc>
        <w:tc>
          <w:tcPr>
            <w:tcW w:w="8924" w:type="dxa"/>
          </w:tcPr>
          <w:p w:rsidR="00823D77" w:rsidRPr="00694FFB" w:rsidRDefault="00823D77" w:rsidP="00406807">
            <w:pPr>
              <w:spacing w:line="240" w:lineRule="atLeast"/>
              <w:jc w:val="center"/>
            </w:pPr>
            <w:r w:rsidRPr="00694FFB">
              <w:t>Администрация Ардатовского муниципального района Республики Мордовия</w:t>
            </w:r>
          </w:p>
          <w:p w:rsidR="00823D77" w:rsidRPr="00694FFB" w:rsidRDefault="00823D77" w:rsidP="00406807">
            <w:pPr>
              <w:spacing w:line="240" w:lineRule="atLeast"/>
              <w:jc w:val="center"/>
            </w:pPr>
            <w:r w:rsidRPr="00694FFB">
              <w:t>Адрес: РМ, г. Ардатов, ул. Комсомольская, 121</w:t>
            </w:r>
          </w:p>
          <w:p w:rsidR="00823D77" w:rsidRPr="00694FFB" w:rsidRDefault="00823D77" w:rsidP="00406807">
            <w:pPr>
              <w:spacing w:line="240" w:lineRule="atLeast"/>
              <w:jc w:val="center"/>
            </w:pPr>
            <w:r w:rsidRPr="00694FFB">
              <w:t xml:space="preserve">Телефон: (8-834-31) 3-11-93 </w:t>
            </w:r>
          </w:p>
          <w:p w:rsidR="00823D77" w:rsidRPr="00694FFB" w:rsidRDefault="00823D77" w:rsidP="00406807">
            <w:pPr>
              <w:spacing w:line="240" w:lineRule="atLeast"/>
              <w:jc w:val="center"/>
            </w:pPr>
            <w:r w:rsidRPr="00694FFB">
              <w:t>Эл.адрес:</w:t>
            </w:r>
            <w:hyperlink r:id="rId4" w:history="1">
              <w:r w:rsidRPr="00694FFB">
                <w:rPr>
                  <w:rStyle w:val="Hyperlink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94FFB">
              <w:t xml:space="preserve"> </w:t>
            </w:r>
          </w:p>
          <w:p w:rsidR="00823D77" w:rsidRPr="00694FFB" w:rsidRDefault="00823D77" w:rsidP="00406807">
            <w:pPr>
              <w:spacing w:line="240" w:lineRule="atLeast"/>
              <w:jc w:val="center"/>
            </w:pPr>
          </w:p>
          <w:p w:rsidR="00823D77" w:rsidRPr="00694FFB" w:rsidRDefault="00823D77" w:rsidP="00406807">
            <w:pPr>
              <w:jc w:val="center"/>
            </w:pPr>
            <w:r w:rsidRPr="00694FFB">
              <w:t>Администрация Силинского с.п. Ардатовского муниципального района Республики Мордовия</w:t>
            </w:r>
          </w:p>
          <w:p w:rsidR="00823D77" w:rsidRPr="00694FFB" w:rsidRDefault="00823D77" w:rsidP="00406807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694FFB">
              <w:rPr>
                <w:sz w:val="22"/>
                <w:szCs w:val="22"/>
              </w:rPr>
              <w:t xml:space="preserve">Адрес: Республика Мордовия, Ардатовский район, с.Силино,ул. Садовая, д.15     </w:t>
            </w:r>
          </w:p>
          <w:p w:rsidR="00823D77" w:rsidRPr="00694FFB" w:rsidRDefault="00823D77" w:rsidP="00406807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694FFB">
              <w:rPr>
                <w:sz w:val="22"/>
                <w:szCs w:val="22"/>
              </w:rPr>
              <w:t>Тел. 88343129247</w:t>
            </w:r>
            <w:r w:rsidRPr="00694FFB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 w:rsidRPr="00694FFB">
              <w:rPr>
                <w:sz w:val="22"/>
                <w:szCs w:val="22"/>
              </w:rPr>
              <w:t>Эл.адрес:</w:t>
            </w:r>
            <w:r w:rsidRPr="00694FFB"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</w:p>
          <w:p w:rsidR="00823D77" w:rsidRPr="00694FFB" w:rsidRDefault="00823D77" w:rsidP="00406807">
            <w:pPr>
              <w:jc w:val="center"/>
              <w:rPr>
                <w:sz w:val="20"/>
                <w:szCs w:val="20"/>
              </w:rPr>
            </w:pPr>
            <w:r w:rsidRPr="00694FFB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23D77" w:rsidRPr="00694FFB" w:rsidTr="00406807">
        <w:trPr>
          <w:trHeight w:val="1920"/>
        </w:trPr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5</w:t>
            </w:r>
          </w:p>
        </w:tc>
        <w:tc>
          <w:tcPr>
            <w:tcW w:w="8924" w:type="dxa"/>
          </w:tcPr>
          <w:p w:rsidR="00823D77" w:rsidRPr="00694FFB" w:rsidRDefault="00823D77" w:rsidP="00406807">
            <w:pPr>
              <w:spacing w:line="240" w:lineRule="atLeast"/>
              <w:jc w:val="center"/>
            </w:pPr>
            <w:r w:rsidRPr="00694FFB">
              <w:t>Администрация Ардатовского муниципального района Республики Мордовия</w:t>
            </w:r>
          </w:p>
          <w:p w:rsidR="00823D77" w:rsidRPr="00694FFB" w:rsidRDefault="00823D77" w:rsidP="00406807">
            <w:pPr>
              <w:spacing w:line="240" w:lineRule="atLeast"/>
              <w:jc w:val="center"/>
            </w:pPr>
            <w:r w:rsidRPr="00694FFB">
              <w:t>Адрес: РМ, г. Ардатов, ул. Комсомольская, 121.</w:t>
            </w:r>
          </w:p>
          <w:p w:rsidR="00823D77" w:rsidRPr="00694FFB" w:rsidRDefault="00823D77" w:rsidP="00406807">
            <w:pPr>
              <w:jc w:val="center"/>
              <w:rPr>
                <w:sz w:val="20"/>
                <w:szCs w:val="20"/>
              </w:rPr>
            </w:pPr>
            <w:r w:rsidRPr="00694FFB">
              <w:rPr>
                <w:sz w:val="20"/>
                <w:szCs w:val="20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23D77" w:rsidRPr="00694FFB" w:rsidRDefault="00823D77" w:rsidP="00406807">
            <w:pPr>
              <w:jc w:val="center"/>
              <w:rPr>
                <w:sz w:val="20"/>
                <w:szCs w:val="20"/>
              </w:rPr>
            </w:pPr>
            <w:r w:rsidRPr="00694FFB">
              <w:rPr>
                <w:sz w:val="20"/>
                <w:szCs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23D77" w:rsidRPr="00694FFB" w:rsidTr="00406807">
        <w:trPr>
          <w:trHeight w:val="2492"/>
        </w:trPr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6</w:t>
            </w:r>
          </w:p>
        </w:tc>
        <w:tc>
          <w:tcPr>
            <w:tcW w:w="8924" w:type="dxa"/>
          </w:tcPr>
          <w:p w:rsidR="00823D77" w:rsidRPr="00694FFB" w:rsidRDefault="00823D77" w:rsidP="0040680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94FFB">
              <w:rPr>
                <w:color w:val="000000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23D77" w:rsidRPr="00694FFB" w:rsidRDefault="00823D77" w:rsidP="00406807">
            <w:pPr>
              <w:jc w:val="both"/>
              <w:rPr>
                <w:color w:val="000000"/>
              </w:rPr>
            </w:pPr>
            <w:r w:rsidRPr="00694FFB">
              <w:rPr>
                <w:color w:val="000000"/>
              </w:rPr>
              <w:t>2. Решение Совета депутатов Силинского сельского поселения Ардатовского муниципального района Республики Мордовия №49 от 18.10.2023 «Об утверждении Генерального плана и правил землепользования и застройки Силинского сельского поселения Ардатовского муниципального района Республики Мордовия».</w:t>
            </w:r>
          </w:p>
          <w:p w:rsidR="00823D77" w:rsidRPr="00694FFB" w:rsidRDefault="00823D77" w:rsidP="00406807">
            <w:pPr>
              <w:widowControl w:val="0"/>
              <w:spacing w:line="256" w:lineRule="auto"/>
              <w:ind w:right="214"/>
              <w:rPr>
                <w:color w:val="000000"/>
              </w:rPr>
            </w:pPr>
            <w:r w:rsidRPr="00694FFB">
              <w:rPr>
                <w:color w:val="000000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23D77" w:rsidRPr="00694FFB" w:rsidTr="00406807"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7</w:t>
            </w:r>
          </w:p>
        </w:tc>
        <w:tc>
          <w:tcPr>
            <w:tcW w:w="8924" w:type="dxa"/>
          </w:tcPr>
          <w:p w:rsidR="00823D77" w:rsidRPr="00694FFB" w:rsidRDefault="00823D77" w:rsidP="00406807">
            <w:pPr>
              <w:pStyle w:val="ListParagraph"/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hyperlink r:id="rId5" w:history="1">
              <w:r w:rsidRPr="00694FFB">
                <w:rPr>
                  <w:rStyle w:val="Hyperlink"/>
                  <w:rFonts w:ascii="Times New Roman" w:hAnsi="Times New Roman"/>
                  <w:lang w:eastAsia="ru-RU"/>
                </w:rPr>
                <w:t>https://ardatov-rm.ru/</w:t>
              </w:r>
            </w:hyperlink>
          </w:p>
          <w:p w:rsidR="00823D77" w:rsidRPr="00694FFB" w:rsidRDefault="00823D77" w:rsidP="00406807">
            <w:pPr>
              <w:pStyle w:val="ListParagraph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694FF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23D77" w:rsidRPr="00694FFB" w:rsidTr="00406807">
        <w:tc>
          <w:tcPr>
            <w:tcW w:w="568" w:type="dxa"/>
          </w:tcPr>
          <w:p w:rsidR="00823D77" w:rsidRPr="00694FFB" w:rsidRDefault="00823D77" w:rsidP="00406807">
            <w:pPr>
              <w:jc w:val="center"/>
            </w:pPr>
            <w:r w:rsidRPr="00694FFB">
              <w:t>8</w:t>
            </w:r>
          </w:p>
        </w:tc>
        <w:tc>
          <w:tcPr>
            <w:tcW w:w="8924" w:type="dxa"/>
          </w:tcPr>
          <w:p w:rsidR="00823D77" w:rsidRPr="00694FFB" w:rsidRDefault="00823D77" w:rsidP="00406807">
            <w:pPr>
              <w:pStyle w:val="ListParagraph"/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 w:rsidRPr="00694FFB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694FFB">
              <w:rPr>
                <w:rFonts w:ascii="Times New Roman" w:hAnsi="Times New Roman"/>
                <w:lang w:eastAsia="ru-RU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23D77" w:rsidRPr="00694FFB" w:rsidRDefault="00823D77" w:rsidP="00406807">
            <w:pPr>
              <w:pStyle w:val="ListParagraph"/>
              <w:spacing w:after="0"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hyperlink r:id="rId6" w:history="1">
              <w:r w:rsidRPr="00694FFB">
                <w:rPr>
                  <w:rStyle w:val="Hyperlink"/>
                  <w:rFonts w:ascii="Times New Roman" w:hAnsi="Times New Roman"/>
                  <w:lang w:eastAsia="ru-RU"/>
                </w:rPr>
                <w:t>https://ardatov-rm.ru/</w:t>
              </w:r>
            </w:hyperlink>
            <w:r w:rsidRPr="00694FFB">
              <w:rPr>
                <w:rFonts w:ascii="Times New Roman" w:hAnsi="Times New Roman"/>
                <w:lang w:eastAsia="ru-RU"/>
              </w:rPr>
              <w:t xml:space="preserve"> </w:t>
            </w:r>
          </w:p>
        </w:tc>
      </w:tr>
    </w:tbl>
    <w:p w:rsidR="00823D77" w:rsidRPr="001824D0" w:rsidRDefault="00823D77" w:rsidP="00047F2E">
      <w:pPr>
        <w:rPr>
          <w:b/>
        </w:rPr>
      </w:pP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</w:p>
    <w:p w:rsidR="00823D77" w:rsidRDefault="00823D77" w:rsidP="00675931">
      <w:pPr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</w:t>
      </w:r>
    </w:p>
    <w:p w:rsidR="00823D77" w:rsidRDefault="00823D77" w:rsidP="00675931">
      <w:pPr>
        <w:pStyle w:val="NormalWeb"/>
        <w:spacing w:before="0" w:after="0"/>
        <w:rPr>
          <w:b/>
          <w:bCs/>
          <w:sz w:val="22"/>
        </w:rPr>
      </w:pPr>
      <w:r>
        <w:rPr>
          <w:b/>
          <w:sz w:val="22"/>
        </w:rPr>
        <w:t xml:space="preserve">                   И</w:t>
      </w:r>
      <w:r>
        <w:rPr>
          <w:b/>
          <w:bCs/>
          <w:sz w:val="22"/>
        </w:rPr>
        <w:t xml:space="preserve">нформационный бюллетень  Силинского сельского поселения </w:t>
      </w:r>
    </w:p>
    <w:p w:rsidR="00823D77" w:rsidRDefault="00823D77" w:rsidP="00675931">
      <w:pPr>
        <w:pStyle w:val="NormalWeb"/>
        <w:spacing w:before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Ардатовского муниципального района  № 5  от 15 апреля    2024 года</w:t>
      </w:r>
    </w:p>
    <w:p w:rsidR="00823D77" w:rsidRDefault="00823D77" w:rsidP="00675931">
      <w:pPr>
        <w:pStyle w:val="NormalWeb"/>
        <w:spacing w:before="0" w:after="0"/>
        <w:jc w:val="center"/>
        <w:rPr>
          <w:b/>
          <w:bCs/>
          <w:sz w:val="22"/>
        </w:rPr>
      </w:pPr>
      <w:r>
        <w:rPr>
          <w:b/>
          <w:bCs/>
          <w:sz w:val="22"/>
        </w:rPr>
        <w:t>Учредитель : Совет депутатов Силинского сельского поселения</w:t>
      </w:r>
    </w:p>
    <w:p w:rsidR="00823D77" w:rsidRDefault="00823D77" w:rsidP="00675931">
      <w:pPr>
        <w:pStyle w:val="NormalWeb"/>
        <w:spacing w:before="0" w:after="0"/>
        <w:jc w:val="center"/>
        <w:rPr>
          <w:b/>
          <w:bCs/>
          <w:sz w:val="22"/>
        </w:rPr>
      </w:pPr>
      <w:r>
        <w:rPr>
          <w:b/>
          <w:bCs/>
          <w:sz w:val="22"/>
        </w:rPr>
        <w:t>Ардатовского муниципального района.</w:t>
      </w:r>
    </w:p>
    <w:p w:rsidR="00823D77" w:rsidRDefault="00823D77" w:rsidP="00675931">
      <w:pPr>
        <w:pStyle w:val="NormalWeb"/>
        <w:spacing w:before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    Тираж : 3 экз.</w:t>
      </w:r>
    </w:p>
    <w:p w:rsidR="00823D77" w:rsidRDefault="00823D77" w:rsidP="00675931">
      <w:pPr>
        <w:rPr>
          <w:sz w:val="22"/>
        </w:rPr>
      </w:pPr>
    </w:p>
    <w:p w:rsidR="00823D77" w:rsidRDefault="00823D77" w:rsidP="00675931"/>
    <w:p w:rsidR="00823D77" w:rsidRDefault="00823D77">
      <w:bookmarkStart w:id="0" w:name="_GoBack"/>
      <w:bookmarkEnd w:id="0"/>
    </w:p>
    <w:sectPr w:rsidR="00823D77" w:rsidSect="00721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173B"/>
    <w:rsid w:val="00047F2E"/>
    <w:rsid w:val="00070B9F"/>
    <w:rsid w:val="000B54BA"/>
    <w:rsid w:val="0015774C"/>
    <w:rsid w:val="001824D0"/>
    <w:rsid w:val="001B0E44"/>
    <w:rsid w:val="002A0054"/>
    <w:rsid w:val="00406807"/>
    <w:rsid w:val="00675931"/>
    <w:rsid w:val="00694FFB"/>
    <w:rsid w:val="00721D2C"/>
    <w:rsid w:val="00803527"/>
    <w:rsid w:val="00823D77"/>
    <w:rsid w:val="00A65ECF"/>
    <w:rsid w:val="00D11B0D"/>
    <w:rsid w:val="00DC173B"/>
    <w:rsid w:val="00F73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93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75931"/>
    <w:pPr>
      <w:suppressAutoHyphens/>
      <w:spacing w:before="280" w:after="119"/>
    </w:pPr>
    <w:rPr>
      <w:lang w:eastAsia="ar-SA"/>
    </w:rPr>
  </w:style>
  <w:style w:type="paragraph" w:styleId="ListParagraph">
    <w:name w:val="List Paragraph"/>
    <w:basedOn w:val="Normal"/>
    <w:uiPriority w:val="99"/>
    <w:qFormat/>
    <w:rsid w:val="00047F2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047F2E"/>
    <w:rPr>
      <w:rFonts w:cs="Times New Roman"/>
      <w:color w:val="0000FF"/>
      <w:u w:val="single"/>
    </w:rPr>
  </w:style>
  <w:style w:type="paragraph" w:customStyle="1" w:styleId="address">
    <w:name w:val="address"/>
    <w:basedOn w:val="Normal"/>
    <w:uiPriority w:val="99"/>
    <w:rsid w:val="00047F2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07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datov-rm.ru/" TargetMode="External"/><Relationship Id="rId5" Type="http://schemas.openxmlformats.org/officeDocument/2006/relationships/hyperlink" Target="https://ardatov-rm.ru/" TargetMode="External"/><Relationship Id="rId4" Type="http://schemas.openxmlformats.org/officeDocument/2006/relationships/hyperlink" Target="mailto:ardatov@ardatov.e-mordovia.ru,&#160;otdim@ardatov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665</Words>
  <Characters>3797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5</cp:revision>
  <dcterms:created xsi:type="dcterms:W3CDTF">2024-01-22T15:26:00Z</dcterms:created>
  <dcterms:modified xsi:type="dcterms:W3CDTF">2024-04-15T13:09:00Z</dcterms:modified>
</cp:coreProperties>
</file>